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8D5" w:rsidRDefault="00A478D5" w:rsidP="00A478D5">
      <w:pPr>
        <w:rPr>
          <w:noProof/>
          <w:lang w:eastAsia="fr-FR"/>
        </w:rPr>
      </w:pPr>
      <w:r>
        <w:rPr>
          <w:noProof/>
          <w:lang w:eastAsia="fr-FR"/>
        </w:rPr>
        <w:t>Entrée avec placard :</w:t>
      </w:r>
    </w:p>
    <w:p w:rsidR="00A478D5" w:rsidRDefault="00A478D5" w:rsidP="00A478D5">
      <w:pPr>
        <w:rPr>
          <w:noProof/>
          <w:lang w:eastAsia="fr-FR"/>
        </w:rPr>
      </w:pPr>
      <w:r w:rsidRPr="008F73D8">
        <w:rPr>
          <w:noProof/>
          <w:lang w:eastAsia="fr-FR"/>
        </w:rPr>
        <w:drawing>
          <wp:inline distT="0" distB="0" distL="0" distR="0" wp14:anchorId="37D33940" wp14:editId="3D482CAF">
            <wp:extent cx="5587430" cy="8368665"/>
            <wp:effectExtent l="0" t="0" r="0" b="0"/>
            <wp:docPr id="9" name="Image 9" descr="C:\Users\PALA\AppData\Local\Microsoft\Windows\INetCache\Content.Outlook\IDJZJY5Z\2013 07 010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LA\AppData\Local\Microsoft\Windows\INetCache\Content.Outlook\IDJZJY5Z\2013 07 010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221" cy="83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D5" w:rsidRDefault="00A478D5"/>
    <w:p w:rsidR="00A478D5" w:rsidRDefault="00A478D5"/>
    <w:p w:rsidR="00551A78" w:rsidRDefault="00551A78">
      <w:r>
        <w:lastRenderedPageBreak/>
        <w:t>La pièce principale :</w:t>
      </w:r>
    </w:p>
    <w:p w:rsidR="00013D4B" w:rsidRDefault="002448ED">
      <w:r w:rsidRPr="002448ED">
        <w:rPr>
          <w:noProof/>
          <w:lang w:eastAsia="fr-FR"/>
        </w:rPr>
        <w:drawing>
          <wp:inline distT="0" distB="0" distL="0" distR="0">
            <wp:extent cx="5760720" cy="3845595"/>
            <wp:effectExtent l="0" t="0" r="0" b="2540"/>
            <wp:docPr id="1" name="Image 1" descr="G:\Photos\Dossiers nominatifs\Néo Park\2013 07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Photos\Dossiers nominatifs\Néo Park\2013 07 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A78" w:rsidRDefault="00551A78"/>
    <w:p w:rsidR="00551A78" w:rsidRDefault="00551A78">
      <w:r>
        <w:t>Vue sur la chambre au fond, et placard à droite  (1) :</w:t>
      </w:r>
    </w:p>
    <w:p w:rsidR="002448ED" w:rsidRDefault="002448ED">
      <w:r w:rsidRPr="002448ED">
        <w:rPr>
          <w:noProof/>
          <w:lang w:eastAsia="fr-FR"/>
        </w:rPr>
        <w:drawing>
          <wp:inline distT="0" distB="0" distL="0" distR="0">
            <wp:extent cx="5760720" cy="3845595"/>
            <wp:effectExtent l="0" t="0" r="0" b="2540"/>
            <wp:docPr id="2" name="Image 2" descr="G:\Photos\Dossiers nominatifs\Néo Park\2013 07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hotos\Dossiers nominatifs\Néo Park\2013 07 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A78" w:rsidRDefault="00551A78">
      <w:pPr>
        <w:rPr>
          <w:noProof/>
          <w:lang w:eastAsia="fr-FR"/>
        </w:rPr>
      </w:pPr>
    </w:p>
    <w:p w:rsidR="00A478D5" w:rsidRDefault="00A478D5" w:rsidP="00551A78"/>
    <w:p w:rsidR="00551A78" w:rsidRDefault="00551A78" w:rsidP="00551A78">
      <w:r>
        <w:lastRenderedPageBreak/>
        <w:t xml:space="preserve">Vue sur la chambre au fond, et placard à </w:t>
      </w:r>
      <w:proofErr w:type="gramStart"/>
      <w:r>
        <w:t>droite  (</w:t>
      </w:r>
      <w:proofErr w:type="gramEnd"/>
      <w:r>
        <w:t>2) :</w:t>
      </w:r>
    </w:p>
    <w:p w:rsidR="008F73D8" w:rsidRDefault="00551A78">
      <w:pPr>
        <w:rPr>
          <w:noProof/>
          <w:lang w:eastAsia="fr-FR"/>
        </w:rPr>
      </w:pPr>
      <w:r w:rsidRPr="002448ED">
        <w:rPr>
          <w:noProof/>
          <w:lang w:eastAsia="fr-FR"/>
        </w:rPr>
        <w:drawing>
          <wp:inline distT="0" distB="0" distL="0" distR="0" wp14:anchorId="1E9D3357" wp14:editId="0FC75F35">
            <wp:extent cx="5760720" cy="3845560"/>
            <wp:effectExtent l="0" t="0" r="0" b="2540"/>
            <wp:docPr id="4" name="Image 4" descr="G:\Photos\Dossiers nominatifs\Néo Park\2013 07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Photos\Dossiers nominatifs\Néo Park\2013 07 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2448ED" w:rsidRDefault="00551A78">
      <w:r>
        <w:rPr>
          <w:noProof/>
          <w:lang w:eastAsia="fr-FR"/>
        </w:rPr>
        <w:lastRenderedPageBreak/>
        <w:t>La chambre :</w:t>
      </w:r>
      <w:r w:rsidR="002448ED" w:rsidRPr="002448ED">
        <w:rPr>
          <w:noProof/>
          <w:lang w:eastAsia="fr-FR"/>
        </w:rPr>
        <w:drawing>
          <wp:inline distT="0" distB="0" distL="0" distR="0">
            <wp:extent cx="6124575" cy="8399780"/>
            <wp:effectExtent l="0" t="0" r="9525" b="1270"/>
            <wp:docPr id="3" name="Image 3" descr="G:\Photos\Dossiers nominatifs\Néo Park\2013 07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Photos\Dossiers nominatifs\Néo Park\2013 07 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00"/>
                    <a:stretch/>
                  </pic:blipFill>
                  <pic:spPr bwMode="auto">
                    <a:xfrm>
                      <a:off x="0" y="0"/>
                      <a:ext cx="6127008" cy="8403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1A78" w:rsidRDefault="00551A78"/>
    <w:p w:rsidR="002448ED" w:rsidRDefault="00551A78">
      <w:r>
        <w:lastRenderedPageBreak/>
        <w:t>La sa</w:t>
      </w:r>
      <w:r w:rsidR="00BE7FC4">
        <w:t>lle de bain (actuellement avec m</w:t>
      </w:r>
      <w:bookmarkStart w:id="0" w:name="_GoBack"/>
      <w:bookmarkEnd w:id="0"/>
      <w:r w:rsidR="00BE7FC4">
        <w:t>achine à laver</w:t>
      </w:r>
      <w:r>
        <w:t>) :</w:t>
      </w:r>
      <w:r w:rsidR="003C4A28" w:rsidRPr="003C4A28">
        <w:rPr>
          <w:noProof/>
          <w:lang w:eastAsia="fr-FR"/>
        </w:rPr>
        <w:drawing>
          <wp:inline distT="0" distB="0" distL="0" distR="0">
            <wp:extent cx="5646205" cy="8759040"/>
            <wp:effectExtent l="0" t="0" r="0" b="4445"/>
            <wp:docPr id="5" name="Image 5" descr="G:\Photos\Dossiers nominatifs\Néo Park\2013 07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Photos\Dossiers nominatifs\Néo Park\2013 07 0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081" cy="87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D5" w:rsidRDefault="00A478D5">
      <w:pPr>
        <w:rPr>
          <w:noProof/>
          <w:lang w:eastAsia="fr-FR"/>
        </w:rPr>
      </w:pPr>
    </w:p>
    <w:p w:rsidR="00551A78" w:rsidRDefault="00551A78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>La terrasse :</w:t>
      </w:r>
    </w:p>
    <w:p w:rsidR="003C4A28" w:rsidRDefault="003C4A28">
      <w:r w:rsidRPr="003C4A28">
        <w:rPr>
          <w:noProof/>
          <w:lang w:eastAsia="fr-FR"/>
        </w:rPr>
        <w:drawing>
          <wp:inline distT="0" distB="0" distL="0" distR="0">
            <wp:extent cx="5712714" cy="8557673"/>
            <wp:effectExtent l="0" t="0" r="2540" b="0"/>
            <wp:docPr id="6" name="Image 6" descr="G:\Photos\Dossiers nominatifs\Néo Park\2013 07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Photos\Dossiers nominatifs\Néo Park\2013 07 0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619" cy="8559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D5" w:rsidRDefault="00A478D5">
      <w:pPr>
        <w:rPr>
          <w:noProof/>
          <w:lang w:eastAsia="fr-FR"/>
        </w:rPr>
      </w:pPr>
    </w:p>
    <w:p w:rsidR="001F6B33" w:rsidRDefault="001F6B33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>Plan de l’appartement :</w:t>
      </w:r>
    </w:p>
    <w:p w:rsidR="001F6B33" w:rsidRDefault="001F6B33">
      <w:r w:rsidRPr="001F6B33">
        <w:rPr>
          <w:noProof/>
          <w:lang w:eastAsia="fr-FR"/>
        </w:rPr>
        <w:drawing>
          <wp:inline distT="0" distB="0" distL="0" distR="0">
            <wp:extent cx="5760720" cy="3940048"/>
            <wp:effectExtent l="0" t="0" r="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Emplacement du </w:t>
      </w:r>
      <w:r w:rsidR="00A478D5">
        <w:t>parking (</w:t>
      </w:r>
      <w:r>
        <w:t>N° 73 – 2</w:t>
      </w:r>
      <w:r w:rsidRPr="001F6B33">
        <w:rPr>
          <w:vertAlign w:val="superscript"/>
        </w:rPr>
        <w:t>ème</w:t>
      </w:r>
      <w:r>
        <w:t xml:space="preserve"> sous-sol) : </w:t>
      </w:r>
      <w:r>
        <w:rPr>
          <w:noProof/>
          <w:lang w:eastAsia="fr-FR"/>
        </w:rPr>
        <w:drawing>
          <wp:inline distT="0" distB="0" distL="0" distR="0" wp14:anchorId="20A57371" wp14:editId="2F283BEF">
            <wp:extent cx="4853940" cy="4853940"/>
            <wp:effectExtent l="0" t="0" r="3810" b="381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485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6B33" w:rsidSect="001F6B33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8ED"/>
    <w:rsid w:val="00013D4B"/>
    <w:rsid w:val="001F6B33"/>
    <w:rsid w:val="002448ED"/>
    <w:rsid w:val="003C4A28"/>
    <w:rsid w:val="003C77AC"/>
    <w:rsid w:val="00551A78"/>
    <w:rsid w:val="008F73D8"/>
    <w:rsid w:val="00A478D5"/>
    <w:rsid w:val="00BE7FC4"/>
    <w:rsid w:val="00E6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C5D4"/>
  <w15:chartTrackingRefBased/>
  <w15:docId w15:val="{9E3F28E8-68C7-48AC-AE6D-E794B75E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emf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338ACBD6.dotm</Template>
  <TotalTime>9</TotalTime>
  <Pages>1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 Deroubaix</dc:creator>
  <cp:keywords/>
  <dc:description/>
  <cp:lastModifiedBy>ODILE GRASSART</cp:lastModifiedBy>
  <cp:revision>7</cp:revision>
  <dcterms:created xsi:type="dcterms:W3CDTF">2018-08-07T07:47:00Z</dcterms:created>
  <dcterms:modified xsi:type="dcterms:W3CDTF">2018-08-08T14:50:00Z</dcterms:modified>
</cp:coreProperties>
</file>